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sdt>
      <w:sdtPr>
        <w:rPr>
          <w:rFonts w:asciiTheme="majorHAnsi" w:hAnsiTheme="majorHAnsi"/>
          <w:b w:val="0"/>
          <w:bCs w:val="0"/>
        </w:rPr>
        <w:id w:val="154042960"/>
        <w:docPartObj>
          <w:docPartGallery w:val="Cover Pages"/>
          <w:docPartUnique/>
        </w:docPartObj>
      </w:sdtPr>
      <w:sdtEndPr>
        <w:rPr>
          <w:rFonts w:eastAsiaTheme="majorEastAsia" w:cstheme="majorBidi"/>
          <w:color w:val="F3642C" w:themeColor="text2"/>
          <w:spacing w:val="5"/>
          <w:kern w:val="28"/>
          <w:sz w:val="96"/>
          <w:szCs w:val="56"/>
          <w14:ligatures w14:val="standardContextual"/>
          <w14:cntxtAlts/>
        </w:rPr>
      </w:sdtEndPr>
      <w:sdtContent>
        <w:tbl>
          <w:tblPr>
            <w:tblStyle w:val="Tablanormal4"/>
            <w:tblpPr w:leftFromText="180" w:rightFromText="180" w:vertAnchor="text" w:horzAnchor="margin" w:tblpXSpec="center" w:tblpY="3167"/>
            <w:tblW w:w="12256" w:type="dxa"/>
            <w:tblLook w:val="04A0" w:firstRow="1" w:lastRow="0" w:firstColumn="1" w:lastColumn="0" w:noHBand="0" w:noVBand="1"/>
          </w:tblPr>
          <w:tblGrid>
            <w:gridCol w:w="12256"/>
          </w:tblGrid>
          <w:tr w:rsidR="002A2E02" w:rsidRPr="00752522" w14:paraId="42564A34" w14:textId="77777777" w:rsidTr="005D120C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65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</w:tcPr>
              <w:p w14:paraId="542A3A54" w14:textId="1450FF8A" w:rsidR="00172D10" w:rsidRPr="00752522" w:rsidRDefault="00172D10">
                <w:pPr>
                  <w:rPr>
                    <w:rFonts w:asciiTheme="majorHAnsi" w:hAnsiTheme="majorHAnsi"/>
                  </w:rPr>
                </w:pPr>
              </w:p>
              <w:p w14:paraId="730C84F9" w14:textId="4CF5DC85" w:rsidR="002A2E02" w:rsidRPr="00752522" w:rsidRDefault="002A2E02" w:rsidP="005D120C">
                <w:pPr>
                  <w:jc w:val="center"/>
                  <w:rPr>
                    <w:rFonts w:asciiTheme="majorHAnsi" w:eastAsiaTheme="majorEastAsia" w:hAnsiTheme="majorHAnsi" w:cstheme="majorBidi"/>
                    <w:color w:val="F3642C" w:themeColor="text2"/>
                    <w:spacing w:val="5"/>
                    <w:kern w:val="28"/>
                    <w:sz w:val="96"/>
                    <w:szCs w:val="56"/>
                    <w14:ligatures w14:val="standardContextual"/>
                    <w14:cntxtAlts/>
                  </w:rPr>
                </w:pPr>
              </w:p>
            </w:tc>
          </w:tr>
          <w:tr w:rsidR="002A2E02" w:rsidRPr="00752522" w14:paraId="6D2133CB" w14:textId="77777777" w:rsidTr="005D120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7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shd w:val="clear" w:color="auto" w:fill="auto"/>
                <w:vAlign w:val="center"/>
              </w:tcPr>
              <w:p w14:paraId="03698F93" w14:textId="2F56C302" w:rsidR="005D120C" w:rsidRPr="00752522" w:rsidRDefault="002A2E02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Theme="majorHAnsi" w:eastAsiaTheme="majorEastAsia" w:hAnsiTheme="majorHAnsi" w:cstheme="majorBidi"/>
                    <w:color w:val="F3642C" w:themeColor="text2"/>
                    <w:spacing w:val="5"/>
                    <w:kern w:val="28"/>
                    <w:sz w:val="24"/>
                    <w:szCs w:val="24"/>
                    <w14:ligatures w14:val="standardContextual"/>
                    <w14:cntxtAlts/>
                  </w:rPr>
                </w:pPr>
                <w:r w:rsidRPr="00752522">
                  <w:rPr>
                    <w:rFonts w:asciiTheme="majorHAnsi" w:eastAsiaTheme="majorEastAsia" w:hAnsiTheme="majorHAnsi" w:cstheme="majorBidi"/>
                    <w:noProof/>
                    <w:color w:val="F3642C" w:themeColor="text2"/>
                    <w:spacing w:val="5"/>
                    <w:kern w:val="28"/>
                    <w:sz w:val="96"/>
                    <w:szCs w:val="56"/>
                    <w:lang w:bidi="es-ES"/>
                  </w:rPr>
                  <mc:AlternateContent>
                    <mc:Choice Requires="wps">
                      <w:drawing>
                        <wp:inline distT="0" distB="0" distL="0" distR="0" wp14:anchorId="2B932AEF" wp14:editId="5530C21F">
                          <wp:extent cx="4839234" cy="818968"/>
                          <wp:effectExtent l="0" t="0" r="0" b="635"/>
                          <wp:docPr id="25" name="Cuadro de texto 2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4839234" cy="8189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DC22047" w14:textId="19CE4F12" w:rsidR="001217D8" w:rsidRPr="001869CB" w:rsidRDefault="00AE413E" w:rsidP="002A2E02">
                                      <w:pPr>
                                        <w:pStyle w:val="Subttulo"/>
                                        <w:jc w:val="center"/>
                                        <w:rPr>
                                          <w:color w:val="70C6DB" w:themeColor="accent4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869CB">
                                        <w:rPr>
                                          <w:color w:val="70C6DB" w:themeColor="accent4"/>
                                          <w:sz w:val="40"/>
                                          <w:szCs w:val="40"/>
                                        </w:rPr>
                                        <w:t xml:space="preserve">Fallo “I Concurso fotografía </w:t>
                                      </w:r>
                                      <w:proofErr w:type="spellStart"/>
                                      <w:r w:rsidRPr="001869CB">
                                        <w:rPr>
                                          <w:color w:val="70C6DB" w:themeColor="accent4"/>
                                          <w:sz w:val="40"/>
                                          <w:szCs w:val="40"/>
                                        </w:rPr>
                                        <w:t>FPyC</w:t>
                                      </w:r>
                                      <w:proofErr w:type="spellEnd"/>
                                      <w:r w:rsidR="00E913E2" w:rsidRPr="001869CB">
                                        <w:rPr>
                                          <w:color w:val="70C6DB" w:themeColor="accent4"/>
                                          <w:sz w:val="40"/>
                                          <w:szCs w:val="40"/>
                                        </w:rPr>
                                        <w:t>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shapetype w14:anchorId="2B932AEF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uadro de texto 25" o:spid="_x0000_s1026" type="#_x0000_t202" style="width:381.0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" filled="f" stroked="f">
                          <v:textbox>
                            <w:txbxContent>
                              <w:p w14:paraId="1DC22047" w14:textId="19CE4F12" w:rsidR="001217D8" w:rsidRPr="001869CB" w:rsidRDefault="00AE413E" w:rsidP="002A2E02">
                                <w:pPr>
                                  <w:pStyle w:val="Subttulo"/>
                                  <w:jc w:val="center"/>
                                  <w:rPr>
                                    <w:color w:val="70C6DB" w:themeColor="accent4"/>
                                    <w:sz w:val="40"/>
                                    <w:szCs w:val="40"/>
                                  </w:rPr>
                                </w:pPr>
                                <w:r w:rsidRPr="001869CB">
                                  <w:rPr>
                                    <w:color w:val="70C6DB" w:themeColor="accent4"/>
                                    <w:sz w:val="40"/>
                                    <w:szCs w:val="40"/>
                                  </w:rPr>
                                  <w:t xml:space="preserve">Fallo “I Concurso fotografía </w:t>
                                </w:r>
                                <w:proofErr w:type="spellStart"/>
                                <w:r w:rsidRPr="001869CB">
                                  <w:rPr>
                                    <w:color w:val="70C6DB" w:themeColor="accent4"/>
                                    <w:sz w:val="40"/>
                                    <w:szCs w:val="40"/>
                                  </w:rPr>
                                  <w:t>FPyC</w:t>
                                </w:r>
                                <w:proofErr w:type="spellEnd"/>
                                <w:r w:rsidR="00E913E2" w:rsidRPr="001869CB">
                                  <w:rPr>
                                    <w:color w:val="70C6DB" w:themeColor="accent4"/>
                                    <w:sz w:val="40"/>
                                    <w:szCs w:val="40"/>
                                  </w:rPr>
                                  <w:t>”</w:t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  <w:p w14:paraId="03B5B659" w14:textId="79361666" w:rsidR="005D120C" w:rsidRPr="00752522" w:rsidRDefault="005D120C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Theme="majorHAnsi" w:eastAsiaTheme="majorEastAsia" w:hAnsiTheme="majorHAnsi" w:cstheme="majorBidi"/>
                    <w:b w:val="0"/>
                    <w:bCs w:val="0"/>
                    <w:color w:val="F3642C" w:themeColor="text2"/>
                    <w:spacing w:val="5"/>
                    <w:kern w:val="28"/>
                    <w:sz w:val="24"/>
                    <w:szCs w:val="24"/>
                    <w14:ligatures w14:val="standardContextual"/>
                    <w14:cntxtAlts/>
                  </w:rPr>
                </w:pPr>
              </w:p>
            </w:tc>
          </w:tr>
          <w:tr w:rsidR="002A2E02" w:rsidRPr="00752522" w14:paraId="29B3D00F" w14:textId="77777777" w:rsidTr="00E621DD">
            <w:trPr>
              <w:trHeight w:val="228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shd w:val="clear" w:color="auto" w:fill="009999"/>
                <w:vAlign w:val="center"/>
              </w:tcPr>
              <w:p w14:paraId="2DCCED2E" w14:textId="355CF9BF" w:rsidR="002A2E02" w:rsidRPr="00752522" w:rsidRDefault="00314D75" w:rsidP="005D120C">
                <w:pPr>
                  <w:jc w:val="center"/>
                  <w:rPr>
                    <w:rFonts w:asciiTheme="majorHAnsi" w:eastAsiaTheme="majorEastAsia" w:hAnsiTheme="majorHAnsi" w:cstheme="majorBidi"/>
                    <w:color w:val="F3642C" w:themeColor="text2"/>
                    <w:spacing w:val="5"/>
                    <w:kern w:val="28"/>
                    <w:sz w:val="20"/>
                    <w:szCs w:val="20"/>
                    <w14:ligatures w14:val="standardContextual"/>
                    <w14:cntxtAlts/>
                  </w:rPr>
                </w:pPr>
                <w:r w:rsidRPr="00752522">
                  <w:rPr>
                    <w:rFonts w:asciiTheme="majorHAnsi" w:hAnsiTheme="majorHAnsi"/>
                    <w:noProof/>
                    <w:lang w:bidi="es-ES"/>
                  </w:rPr>
                  <mc:AlternateContent>
                    <mc:Choice Requires="wps">
                      <w:drawing>
                        <wp:anchor distT="0" distB="0" distL="114300" distR="114300" simplePos="0" relativeHeight="251658240" behindDoc="0" locked="0" layoutInCell="1" allowOverlap="1" wp14:anchorId="45650F95" wp14:editId="73106BCF">
                          <wp:simplePos x="0" y="0"/>
                          <wp:positionH relativeFrom="column">
                            <wp:posOffset>2256790</wp:posOffset>
                          </wp:positionH>
                          <wp:positionV relativeFrom="paragraph">
                            <wp:posOffset>-110490</wp:posOffset>
                          </wp:positionV>
                          <wp:extent cx="3202305" cy="95250"/>
                          <wp:effectExtent l="0" t="0" r="0" b="0"/>
                          <wp:wrapNone/>
                          <wp:docPr id="18" name="Rectángulo 18" title="Línea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202305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B207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6921411" id="Rectángulo 18" o:spid="_x0000_s1026" alt="Título: Línea" style="position:absolute;margin-left:177.7pt;margin-top:-8.7pt;width:252.15pt;height: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" fillcolor="#efb207" stroked="f" strokeweight="2.25pt"/>
                      </w:pict>
                    </mc:Fallback>
                  </mc:AlternateContent>
                </w:r>
                <w:r w:rsidR="005D120C" w:rsidRPr="00752522">
                  <w:rPr>
                    <w:rFonts w:asciiTheme="majorHAnsi" w:eastAsiaTheme="majorEastAsia" w:hAnsiTheme="majorHAnsi" w:cstheme="majorBidi"/>
                    <w:noProof/>
                    <w:color w:val="F3642C" w:themeColor="text2"/>
                    <w:spacing w:val="5"/>
                    <w:kern w:val="28"/>
                    <w:sz w:val="96"/>
                    <w:szCs w:val="56"/>
                    <w:lang w:bidi="es-ES"/>
                  </w:rPr>
                  <mc:AlternateContent>
                    <mc:Choice Requires="wps">
                      <w:drawing>
                        <wp:inline distT="0" distB="0" distL="0" distR="0" wp14:anchorId="6567C0E8" wp14:editId="586063E3">
                          <wp:extent cx="6306820" cy="676894"/>
                          <wp:effectExtent l="0" t="0" r="0" b="9525"/>
                          <wp:docPr id="26" name="Cuadro de texto 2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306820" cy="6768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BE53CF0" w14:textId="775A7665" w:rsidR="001217D8" w:rsidRPr="00E621DD" w:rsidRDefault="001217D8" w:rsidP="005D120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</w:pPr>
                                      <w:r w:rsidRPr="00E621DD"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  <w:lang w:bidi="es-ES"/>
                                        </w:rPr>
                                        <w:t>Fundación Pluralismo y Convivencia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shape w14:anchorId="6567C0E8" id="Cuadro de texto 26" o:spid="_x0000_s1027" type="#_x0000_t202" style="width:496.6pt;height:5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" filled="f" stroked="f">
                          <v:textbox>
                            <w:txbxContent>
                              <w:p w14:paraId="7BE53CF0" w14:textId="775A7665" w:rsidR="001217D8" w:rsidRPr="00E621DD" w:rsidRDefault="001217D8" w:rsidP="005D120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E621DD">
                                  <w:rPr>
                                    <w:color w:val="FFFFFF" w:themeColor="background1"/>
                                    <w:sz w:val="52"/>
                                    <w:szCs w:val="52"/>
                                    <w:lang w:bidi="es-ES"/>
                                  </w:rPr>
                                  <w:t>Fundación Pluralismo y Convivencia</w:t>
                                </w:r>
                              </w:p>
                            </w:txbxContent>
                          </v:textbox>
                          <w10:anchorlock/>
                        </v:shape>
                      </w:pict>
                    </mc:Fallback>
                  </mc:AlternateContent>
                </w:r>
              </w:p>
            </w:tc>
          </w:tr>
          <w:tr w:rsidR="005D120C" w:rsidRPr="00752522" w14:paraId="59DD8683" w14:textId="77777777" w:rsidTr="005D120C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87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shd w:val="clear" w:color="auto" w:fill="auto"/>
                <w:vAlign w:val="center"/>
              </w:tcPr>
              <w:p w14:paraId="72419AD3" w14:textId="76A1645D" w:rsidR="002A2E02" w:rsidRPr="00752522" w:rsidRDefault="002A2E02" w:rsidP="005D120C">
                <w:pPr>
                  <w:jc w:val="center"/>
                  <w:rPr>
                    <w:rFonts w:asciiTheme="majorHAnsi" w:eastAsiaTheme="majorEastAsia" w:hAnsiTheme="majorHAnsi" w:cstheme="majorBidi"/>
                    <w:color w:val="F3642C" w:themeColor="text2"/>
                    <w:spacing w:val="5"/>
                    <w:kern w:val="28"/>
                    <w:sz w:val="96"/>
                    <w:szCs w:val="56"/>
                    <w14:ligatures w14:val="standardContextual"/>
                    <w14:cntxtAlts/>
                  </w:rPr>
                </w:pPr>
              </w:p>
            </w:tc>
          </w:tr>
        </w:tbl>
        <w:p w14:paraId="227E4528" w14:textId="28944843" w:rsidR="00172D10" w:rsidRPr="00752522" w:rsidRDefault="00656CC2">
          <w:pPr>
            <w:rPr>
              <w:rFonts w:asciiTheme="majorHAnsi" w:eastAsiaTheme="majorEastAsia" w:hAnsiTheme="majorHAnsi" w:cstheme="majorBidi"/>
              <w:color w:val="F3642C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</w:pPr>
          <w:r>
            <w:rPr>
              <w:rFonts w:asciiTheme="majorHAnsi" w:eastAsiaTheme="majorEastAsia" w:hAnsiTheme="majorHAnsi" w:cstheme="majorBidi"/>
              <w:noProof/>
              <w:color w:val="F3642C" w:themeColor="text2"/>
              <w:spacing w:val="5"/>
              <w:kern w:val="28"/>
              <w:sz w:val="96"/>
              <w:szCs w:val="56"/>
            </w:rPr>
            <w:drawing>
              <wp:anchor distT="0" distB="0" distL="114300" distR="114300" simplePos="0" relativeHeight="251658245" behindDoc="1" locked="0" layoutInCell="1" allowOverlap="1" wp14:anchorId="419F5B68" wp14:editId="7899F8B4">
                <wp:simplePos x="0" y="0"/>
                <wp:positionH relativeFrom="margin">
                  <wp:align>left</wp:align>
                </wp:positionH>
                <wp:positionV relativeFrom="paragraph">
                  <wp:posOffset>4968875</wp:posOffset>
                </wp:positionV>
                <wp:extent cx="5852160" cy="3291840"/>
                <wp:effectExtent l="0" t="0" r="0" b="3810"/>
                <wp:wrapNone/>
                <wp:docPr id="1" name="Imagen 1" descr="Imagen que contiene edificio, espejo, tren, refle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 Concurso Fotografía FPyC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2160" cy="3291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029BE" w:rsidRPr="00752522">
            <w:rPr>
              <w:rFonts w:asciiTheme="majorHAnsi" w:hAnsiTheme="majorHAnsi"/>
              <w:noProof/>
              <w:lang w:bidi="es-ES"/>
            </w:rPr>
            <mc:AlternateContent>
              <mc:Choice Requires="wpg">
                <w:drawing>
                  <wp:anchor distT="0" distB="0" distL="114300" distR="114300" simplePos="0" relativeHeight="251658246" behindDoc="0" locked="0" layoutInCell="1" allowOverlap="1" wp14:anchorId="11840FB3" wp14:editId="2D6F89A1">
                    <wp:simplePos x="0" y="0"/>
                    <wp:positionH relativeFrom="column">
                      <wp:posOffset>2381250</wp:posOffset>
                    </wp:positionH>
                    <wp:positionV relativeFrom="paragraph">
                      <wp:posOffset>-1633855</wp:posOffset>
                    </wp:positionV>
                    <wp:extent cx="4363142" cy="4778829"/>
                    <wp:effectExtent l="0" t="0" r="0" b="3175"/>
                    <wp:wrapNone/>
                    <wp:docPr id="27" name="Grupo 27" descr="Formas hexagonales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63142" cy="4778829"/>
                              <a:chOff x="0" y="0"/>
                              <a:chExt cx="4363142" cy="4778829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Gráfico 13" descr="hexágono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1272" y="0"/>
                                <a:ext cx="3531870" cy="4088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Gráfico 14" descr="hexágono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633" y="1080655"/>
                                <a:ext cx="277177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Gráfico 15" descr="hexágono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6312"/>
                                <a:ext cx="1583055" cy="1832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Gráfico 16" descr="hexágono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0062" y="2873829"/>
                                <a:ext cx="164782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2EB8D6A" id="Grupo 27" o:spid="_x0000_s1026" alt="Formas hexagonales" style="position:absolute;margin-left:187.5pt;margin-top:-128.65pt;width:343.55pt;height:376.3pt;z-index:251658246" coordsize="43631,47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áfico 13" o:spid="_x0000_s1027" type="#_x0000_t75" alt="hexágono 1" style="position:absolute;left:8312;width:35319;height:40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">
                      <v:imagedata r:id="rId20" o:title="hexágono 1"/>
                    </v:shape>
                    <v:shape id="Gráfico 14" o:spid="_x0000_s1028" type="#_x0000_t75" alt="hexágono 2" style="position:absolute;left:3206;top:10806;width:27718;height:3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">
                      <v:imagedata r:id="rId21" o:title="hexágono 2"/>
                    </v:shape>
                    <v:shape id="Gráfico 15" o:spid="_x0000_s1029" type="#_x0000_t75" alt="hexágono 4" style="position:absolute;top:22563;width:15830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">
                      <v:imagedata r:id="rId22" o:title="hexágono 4"/>
                    </v:shape>
                    <v:shape id="Gráfico 16" o:spid="_x0000_s1030" type="#_x0000_t75" alt="hexágono 3" style="position:absolute;left:22800;top:28738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">
                      <v:imagedata r:id="rId23" o:title="hexágono 3"/>
                    </v:shape>
                  </v:group>
                </w:pict>
              </mc:Fallback>
            </mc:AlternateContent>
          </w:r>
          <w:r w:rsidR="00E621DD" w:rsidRPr="00752522">
            <w:rPr>
              <w:rFonts w:asciiTheme="majorHAnsi" w:hAnsiTheme="majorHAnsi"/>
              <w:noProof/>
            </w:rPr>
            <w:drawing>
              <wp:anchor distT="0" distB="0" distL="114300" distR="114300" simplePos="0" relativeHeight="251658242" behindDoc="0" locked="0" layoutInCell="1" allowOverlap="1" wp14:anchorId="795EC140" wp14:editId="30EA9EE9">
                <wp:simplePos x="0" y="0"/>
                <wp:positionH relativeFrom="rightMargin">
                  <wp:align>left</wp:align>
                </wp:positionH>
                <wp:positionV relativeFrom="paragraph">
                  <wp:posOffset>0</wp:posOffset>
                </wp:positionV>
                <wp:extent cx="590400" cy="831600"/>
                <wp:effectExtent l="0" t="0" r="635" b="6985"/>
                <wp:wrapTopAndBottom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400" cy="83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C62C8" w:rsidRPr="00752522">
            <w:rPr>
              <w:rFonts w:asciiTheme="majorHAnsi" w:hAnsiTheme="majorHAnsi"/>
              <w:noProof/>
              <w:lang w:bidi="es-ES"/>
            </w:rPr>
            <mc:AlternateContent>
              <mc:Choice Requires="wpg">
                <w:drawing>
                  <wp:anchor distT="0" distB="0" distL="114300" distR="114300" simplePos="0" relativeHeight="251658241" behindDoc="0" locked="0" layoutInCell="1" allowOverlap="1" wp14:anchorId="04E4F2FB" wp14:editId="12FE4352">
                    <wp:simplePos x="0" y="0"/>
                    <wp:positionH relativeFrom="column">
                      <wp:posOffset>-899556</wp:posOffset>
                    </wp:positionH>
                    <wp:positionV relativeFrom="paragraph">
                      <wp:posOffset>6266955</wp:posOffset>
                    </wp:positionV>
                    <wp:extent cx="4088749" cy="3393580"/>
                    <wp:effectExtent l="0" t="0" r="7620" b="0"/>
                    <wp:wrapNone/>
                    <wp:docPr id="28" name="Grupo 28" descr="Formas hexagonales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88749" cy="3393580"/>
                              <a:chOff x="0" y="0"/>
                              <a:chExt cx="4088749" cy="339358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Gráfico 19" descr="hexágono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0005"/>
                                <a:ext cx="277177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Gráfico 20" descr="hexágono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37559" y="0"/>
                                <a:ext cx="164782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Gráfico 21" descr="hexágono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05694" y="59377"/>
                                <a:ext cx="1583055" cy="1832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CD2CD7E" id="Grupo 28" o:spid="_x0000_s1026" alt="Formas hexagonales" style="position:absolute;margin-left:-70.85pt;margin-top:493.45pt;width:321.95pt;height:267.2pt;z-index:251658241" coordsize="40887,33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">
                    <v:shape id="Gráfico 19" o:spid="_x0000_s1027" type="#_x0000_t75" alt="hexágono 2" style="position:absolute;top:1900;width:27717;height:3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">
                      <v:imagedata r:id="rId31" o:title="hexágono 2"/>
                    </v:shape>
                    <v:shape id="Gráfico 20" o:spid="_x0000_s1028" type="#_x0000_t75" alt="hexágono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">
                      <v:imagedata r:id="rId32" o:title="hexágono 3"/>
                    </v:shape>
                    <v:shape id="Gráfico 21" o:spid="_x0000_s1029" type="#_x0000_t75" alt="hexágono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">
                      <v:imagedata r:id="rId33" o:title="hexágono 4"/>
                    </v:shape>
                  </v:group>
                </w:pict>
              </mc:Fallback>
            </mc:AlternateContent>
          </w:r>
          <w:r w:rsidR="005D120C" w:rsidRPr="00752522">
            <w:rPr>
              <w:rFonts w:asciiTheme="majorHAnsi" w:hAnsiTheme="majorHAnsi"/>
              <w:noProof/>
              <w:lang w:bidi="es-ES"/>
            </w:rPr>
            <w:drawing>
              <wp:anchor distT="0" distB="0" distL="114300" distR="114300" simplePos="0" relativeHeight="251658247" behindDoc="1" locked="0" layoutInCell="1" allowOverlap="1" wp14:anchorId="5F1869D1" wp14:editId="396A1234">
                <wp:simplePos x="0" y="0"/>
                <wp:positionH relativeFrom="column">
                  <wp:posOffset>5012056</wp:posOffset>
                </wp:positionH>
                <wp:positionV relativeFrom="paragraph">
                  <wp:posOffset>6761050</wp:posOffset>
                </wp:positionV>
                <wp:extent cx="2345690" cy="2715131"/>
                <wp:effectExtent l="0" t="0" r="0" b="9525"/>
                <wp:wrapNone/>
                <wp:docPr id="23" name="Gráfico 23" descr="hexágon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áfico 13" descr="hexágono 1"/>
                        <pic:cNvPicPr>
                          <a:picLocks noChangeAspect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483" cy="2719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C62C8" w:rsidRPr="00752522">
            <w:rPr>
              <w:rFonts w:asciiTheme="majorHAnsi" w:eastAsiaTheme="majorEastAsia" w:hAnsiTheme="majorHAnsi" w:cstheme="majorBidi"/>
              <w:color w:val="F3642C" w:themeColor="text2"/>
              <w:spacing w:val="5"/>
              <w:kern w:val="28"/>
              <w:sz w:val="96"/>
              <w:szCs w:val="56"/>
              <w:lang w:bidi="es-ES"/>
              <w14:ligatures w14:val="standardContextual"/>
              <w14:cntxtAlts/>
            </w:rPr>
            <w:br w:type="page"/>
          </w:r>
        </w:p>
      </w:sdtContent>
    </w:sdt>
    <w:p w14:paraId="75917A8D" w14:textId="434710BA" w:rsidR="002852F3" w:rsidRDefault="002852F3" w:rsidP="002852F3"/>
    <w:p w14:paraId="129ED7E2" w14:textId="77777777" w:rsidR="009939EB" w:rsidRDefault="009939EB" w:rsidP="00457420"/>
    <w:p w14:paraId="2F8FCC40" w14:textId="77777777" w:rsidR="009939EB" w:rsidRDefault="009939EB" w:rsidP="00457420"/>
    <w:p w14:paraId="7C3B8021" w14:textId="77777777" w:rsidR="009939EB" w:rsidRDefault="009939EB" w:rsidP="00457420"/>
    <w:p w14:paraId="103E7043" w14:textId="77777777" w:rsidR="009939EB" w:rsidRDefault="009939EB" w:rsidP="00457420"/>
    <w:p w14:paraId="3C4C9B6F" w14:textId="77777777" w:rsidR="009939EB" w:rsidRDefault="009939EB" w:rsidP="00457420"/>
    <w:p w14:paraId="0F92B7D9" w14:textId="2B87B8C0" w:rsidR="001C2AC9" w:rsidRDefault="00457420" w:rsidP="00457420">
      <w:r>
        <w:t>El Concurso Fotográfico '</w:t>
      </w:r>
      <w:r w:rsidR="00240476">
        <w:t xml:space="preserve">I Concurso fotografía </w:t>
      </w:r>
      <w:proofErr w:type="spellStart"/>
      <w:r w:rsidR="00240476">
        <w:t>FPyC</w:t>
      </w:r>
      <w:proofErr w:type="spellEnd"/>
      <w:r w:rsidR="00240476">
        <w:t xml:space="preserve"> </w:t>
      </w:r>
      <w:r>
        <w:t>', convocado</w:t>
      </w:r>
      <w:r w:rsidR="002B1C96">
        <w:t xml:space="preserve"> el </w:t>
      </w:r>
      <w:r w:rsidR="00677C40">
        <w:t xml:space="preserve">4 de noviembre </w:t>
      </w:r>
      <w:r w:rsidR="000218A8">
        <w:t>de 2019</w:t>
      </w:r>
      <w:r>
        <w:t xml:space="preserve"> por</w:t>
      </w:r>
      <w:r w:rsidR="00677C40">
        <w:t xml:space="preserve"> la Fundación Pluralismo y </w:t>
      </w:r>
      <w:r w:rsidR="008B597F">
        <w:t>Convivencia,</w:t>
      </w:r>
      <w:r w:rsidR="00CE6E14">
        <w:t xml:space="preserve"> y fallado el 2 de julio de 2019</w:t>
      </w:r>
      <w:r>
        <w:t xml:space="preserve"> anuncia sus premiados. </w:t>
      </w:r>
    </w:p>
    <w:p w14:paraId="40E16B85" w14:textId="12BFCED3" w:rsidR="00457420" w:rsidRDefault="00457420" w:rsidP="00457420">
      <w:r>
        <w:t>Se rec</w:t>
      </w:r>
      <w:r w:rsidR="009D4A8E">
        <w:t>i</w:t>
      </w:r>
      <w:r>
        <w:t>bieron un total de</w:t>
      </w:r>
      <w:r w:rsidR="009D4A8E">
        <w:t xml:space="preserve"> 94</w:t>
      </w:r>
      <w:r>
        <w:t xml:space="preserve"> imágenes de</w:t>
      </w:r>
      <w:r w:rsidR="00E045C9">
        <w:t xml:space="preserve"> </w:t>
      </w:r>
      <w:r w:rsidR="004C0C65">
        <w:t>49</w:t>
      </w:r>
      <w:r w:rsidR="009D4A8E">
        <w:t xml:space="preserve"> </w:t>
      </w:r>
      <w:r>
        <w:t>autores. El jurado estuvo compuesto por los miembros de la J</w:t>
      </w:r>
      <w:r w:rsidR="00385C40">
        <w:t>u</w:t>
      </w:r>
      <w:r>
        <w:t>nta Rectora de la F</w:t>
      </w:r>
      <w:r w:rsidR="004C0C65">
        <w:t xml:space="preserve">undación Pluralismo y </w:t>
      </w:r>
      <w:r w:rsidR="00DC6456">
        <w:t>Convivencia</w:t>
      </w:r>
      <w:r w:rsidR="000218A8">
        <w:t>,</w:t>
      </w:r>
      <w:r w:rsidR="00DC6456">
        <w:t xml:space="preserve"> fallando con el siguiente resultado:</w:t>
      </w:r>
    </w:p>
    <w:p w14:paraId="06B88EEC" w14:textId="00EB1AD4" w:rsidR="00457420" w:rsidRDefault="00457420" w:rsidP="00457420">
      <w:r w:rsidRPr="006E018C">
        <w:rPr>
          <w:b/>
          <w:bCs/>
        </w:rPr>
        <w:t>Primer premio</w:t>
      </w:r>
      <w:r>
        <w:t xml:space="preserve">: </w:t>
      </w:r>
      <w:r w:rsidR="00E8582E" w:rsidRPr="00085BCC">
        <w:rPr>
          <w:i/>
          <w:iCs/>
        </w:rPr>
        <w:t>“Un mundo”</w:t>
      </w:r>
      <w:r w:rsidR="00E8582E">
        <w:t xml:space="preserve"> de Delia </w:t>
      </w:r>
      <w:proofErr w:type="spellStart"/>
      <w:r w:rsidR="00E8582E">
        <w:t>Lozoain</w:t>
      </w:r>
      <w:proofErr w:type="spellEnd"/>
    </w:p>
    <w:p w14:paraId="168F82A6" w14:textId="6AD3A09B" w:rsidR="00457420" w:rsidRDefault="00457420" w:rsidP="00457420">
      <w:r w:rsidRPr="006E018C">
        <w:rPr>
          <w:b/>
          <w:bCs/>
        </w:rPr>
        <w:t>Accésit</w:t>
      </w:r>
      <w:r>
        <w:t xml:space="preserve">: </w:t>
      </w:r>
      <w:r w:rsidR="00E8582E" w:rsidRPr="00085BCC">
        <w:rPr>
          <w:i/>
          <w:iCs/>
        </w:rPr>
        <w:t xml:space="preserve">“El reto de combinar identidades múltiples </w:t>
      </w:r>
      <w:r w:rsidR="00085BCC" w:rsidRPr="00085BCC">
        <w:rPr>
          <w:i/>
          <w:iCs/>
        </w:rPr>
        <w:t>opuestas”</w:t>
      </w:r>
      <w:r w:rsidR="00085BCC">
        <w:t xml:space="preserve"> de </w:t>
      </w:r>
      <w:r w:rsidR="00E8582E" w:rsidRPr="00E8582E">
        <w:t>Oihana Marco Méndez</w:t>
      </w:r>
      <w:r w:rsidR="00CF62FB">
        <w:t xml:space="preserve"> y </w:t>
      </w:r>
      <w:r w:rsidR="00085BCC" w:rsidRPr="00085BCC">
        <w:t xml:space="preserve">“Carmen...Vota” </w:t>
      </w:r>
      <w:r w:rsidR="00085BCC">
        <w:t xml:space="preserve">de </w:t>
      </w:r>
      <w:r w:rsidR="00085BCC" w:rsidRPr="00085BCC">
        <w:t>Teresa Martin Melgarejo</w:t>
      </w:r>
    </w:p>
    <w:p w14:paraId="47CB1809" w14:textId="564CF54D" w:rsidR="00845DD8" w:rsidRPr="00085BCC" w:rsidRDefault="00457420" w:rsidP="002852F3">
      <w:pPr>
        <w:rPr>
          <w:i/>
          <w:iCs/>
        </w:rPr>
      </w:pPr>
      <w:r w:rsidRPr="006E018C">
        <w:rPr>
          <w:b/>
          <w:bCs/>
        </w:rPr>
        <w:t>Menciones especiales</w:t>
      </w:r>
      <w:r w:rsidR="006E018C" w:rsidRPr="006E018C">
        <w:rPr>
          <w:b/>
          <w:bCs/>
        </w:rPr>
        <w:t>:</w:t>
      </w:r>
      <w:r w:rsidR="006E018C">
        <w:rPr>
          <w:b/>
          <w:bCs/>
        </w:rPr>
        <w:t>”</w:t>
      </w:r>
      <w:r>
        <w:t xml:space="preserve"> </w:t>
      </w:r>
      <w:r w:rsidR="00085BCC" w:rsidRPr="00085BCC">
        <w:rPr>
          <w:i/>
          <w:iCs/>
        </w:rPr>
        <w:t>Bautismo: entrando en el mar</w:t>
      </w:r>
      <w:r w:rsidR="00085BCC">
        <w:rPr>
          <w:i/>
          <w:iCs/>
        </w:rPr>
        <w:t>”</w:t>
      </w:r>
      <w:r w:rsidR="00085BCC" w:rsidRPr="00085BCC">
        <w:t xml:space="preserve"> </w:t>
      </w:r>
      <w:r w:rsidR="00085BCC" w:rsidRPr="007A4C15">
        <w:t>Eva Abril Lladó</w:t>
      </w:r>
      <w:r w:rsidR="00015BE6">
        <w:rPr>
          <w:i/>
          <w:iCs/>
        </w:rPr>
        <w:t xml:space="preserve"> y </w:t>
      </w:r>
      <w:r w:rsidR="007A4C15">
        <w:rPr>
          <w:i/>
          <w:iCs/>
        </w:rPr>
        <w:t>“</w:t>
      </w:r>
      <w:r w:rsidR="007A4C15" w:rsidRPr="007A4C15">
        <w:rPr>
          <w:i/>
          <w:iCs/>
        </w:rPr>
        <w:t>De vuelta al convento</w:t>
      </w:r>
      <w:r w:rsidR="007A4C15">
        <w:rPr>
          <w:i/>
          <w:iCs/>
        </w:rPr>
        <w:t>”</w:t>
      </w:r>
      <w:r w:rsidR="009D6CC2">
        <w:rPr>
          <w:i/>
          <w:iCs/>
        </w:rPr>
        <w:t xml:space="preserve"> de </w:t>
      </w:r>
      <w:r w:rsidR="009D6CC2" w:rsidRPr="009D6CC2">
        <w:t>Lucía</w:t>
      </w:r>
      <w:r w:rsidR="009D6CC2" w:rsidRPr="009D6CC2">
        <w:rPr>
          <w:i/>
          <w:iCs/>
        </w:rPr>
        <w:t xml:space="preserve"> Ballester Bellver</w:t>
      </w:r>
    </w:p>
    <w:p w14:paraId="6832189F" w14:textId="06D69B57" w:rsidR="009D6CC2" w:rsidRDefault="009D6CC2" w:rsidP="002852F3"/>
    <w:p w14:paraId="721200C4" w14:textId="3108FA12" w:rsidR="00AC4CDD" w:rsidRDefault="00AC4CDD" w:rsidP="002852F3">
      <w:r>
        <w:t>Enhorabuena a las premiadas y nuestro m</w:t>
      </w:r>
      <w:r w:rsidR="008202E8">
        <w:t>á</w:t>
      </w:r>
      <w:r>
        <w:t xml:space="preserve">s sincero agradecimiento a </w:t>
      </w:r>
      <w:proofErr w:type="spellStart"/>
      <w:r>
        <w:t>to</w:t>
      </w:r>
      <w:r w:rsidR="008202E8">
        <w:t>d@s</w:t>
      </w:r>
      <w:proofErr w:type="spellEnd"/>
      <w:r w:rsidR="008202E8">
        <w:t xml:space="preserve"> los participantes</w:t>
      </w:r>
      <w:r w:rsidR="00DC6456">
        <w:t>.</w:t>
      </w:r>
    </w:p>
    <w:p w14:paraId="1F595247" w14:textId="77777777" w:rsidR="009D6CC2" w:rsidRDefault="009D6CC2" w:rsidP="002852F3"/>
    <w:p w14:paraId="2AC49096" w14:textId="77777777" w:rsidR="009D6CC2" w:rsidRDefault="009D6CC2" w:rsidP="002852F3"/>
    <w:p w14:paraId="571D8D49" w14:textId="77777777" w:rsidR="009D6CC2" w:rsidRDefault="009D6CC2" w:rsidP="002852F3"/>
    <w:p w14:paraId="647AD86E" w14:textId="77777777" w:rsidR="009D6CC2" w:rsidRDefault="009D6CC2" w:rsidP="002852F3"/>
    <w:p w14:paraId="0ECFD277" w14:textId="77777777" w:rsidR="009D6CC2" w:rsidRDefault="009D6CC2" w:rsidP="002852F3"/>
    <w:p w14:paraId="3B65D2C3" w14:textId="77777777" w:rsidR="009D6CC2" w:rsidRDefault="009D6CC2" w:rsidP="002852F3"/>
    <w:p w14:paraId="33E3BEB9" w14:textId="77777777" w:rsidR="009D6CC2" w:rsidRDefault="009D6CC2" w:rsidP="002852F3"/>
    <w:p w14:paraId="1EBA754E" w14:textId="77777777" w:rsidR="009D6CC2" w:rsidRDefault="009D6CC2" w:rsidP="002852F3"/>
    <w:p w14:paraId="281E931A" w14:textId="77777777" w:rsidR="009D6CC2" w:rsidRDefault="009D6CC2" w:rsidP="002852F3"/>
    <w:p w14:paraId="2BD612C8" w14:textId="77777777" w:rsidR="009D6CC2" w:rsidRDefault="009D6CC2" w:rsidP="002852F3"/>
    <w:p w14:paraId="3441BEF9" w14:textId="77777777" w:rsidR="009D6CC2" w:rsidRDefault="009D6CC2" w:rsidP="002852F3"/>
    <w:p w14:paraId="3E63C875" w14:textId="77777777" w:rsidR="009D6CC2" w:rsidRDefault="009D6CC2" w:rsidP="002852F3"/>
    <w:p w14:paraId="698F85C6" w14:textId="77777777" w:rsidR="009D6CC2" w:rsidRDefault="009D6CC2" w:rsidP="002852F3"/>
    <w:p w14:paraId="4FAB94D0" w14:textId="77777777" w:rsidR="006E018C" w:rsidRDefault="006E018C" w:rsidP="002852F3"/>
    <w:p w14:paraId="4EA48EFE" w14:textId="7896E3BC" w:rsidR="002852F3" w:rsidRDefault="00C43B5D" w:rsidP="002852F3">
      <w:r>
        <w:t>La foto ganadora</w:t>
      </w:r>
      <w:r w:rsidR="002852F3">
        <w:t xml:space="preserve"> corresponde a la imagen</w:t>
      </w:r>
      <w:r w:rsidR="009145F5">
        <w:t>:</w:t>
      </w:r>
      <w:r w:rsidR="007B2AC7">
        <w:t xml:space="preserve"> </w:t>
      </w:r>
    </w:p>
    <w:p w14:paraId="6F41E91C" w14:textId="4E98DBDF" w:rsidR="009939EB" w:rsidRDefault="009939EB" w:rsidP="002852F3"/>
    <w:p w14:paraId="5937C7DC" w14:textId="4BFB388F" w:rsidR="009939EB" w:rsidRDefault="009939EB" w:rsidP="002852F3"/>
    <w:p w14:paraId="7FB5A687" w14:textId="77777777" w:rsidR="009939EB" w:rsidRDefault="009939EB" w:rsidP="002852F3"/>
    <w:p w14:paraId="0ECA1CE8" w14:textId="0C62FCFC" w:rsidR="00FE3598" w:rsidRDefault="00FE3598" w:rsidP="00FE3598">
      <w:pPr>
        <w:jc w:val="center"/>
      </w:pPr>
      <w:r>
        <w:rPr>
          <w:noProof/>
        </w:rPr>
        <w:drawing>
          <wp:inline distT="0" distB="0" distL="0" distR="0" wp14:anchorId="64DD03D1" wp14:editId="2E324328">
            <wp:extent cx="5879537" cy="4013860"/>
            <wp:effectExtent l="0" t="0" r="698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85" cy="4035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FDED0" w14:textId="35959A18" w:rsidR="001071CA" w:rsidRDefault="00A45887" w:rsidP="00EC0A4D">
      <w:pPr>
        <w:jc w:val="center"/>
      </w:pPr>
      <w:r>
        <w:t>Título:</w:t>
      </w:r>
      <w:r w:rsidR="00EC0A4D" w:rsidRPr="00EC0A4D">
        <w:t xml:space="preserve"> Un mundo</w:t>
      </w:r>
    </w:p>
    <w:p w14:paraId="03D0BCFF" w14:textId="5A7700D6" w:rsidR="00A443C4" w:rsidRDefault="009145F5" w:rsidP="000E68DB">
      <w:pPr>
        <w:jc w:val="center"/>
      </w:pPr>
      <w:r w:rsidRPr="009145F5">
        <w:t xml:space="preserve">Autora: Delia </w:t>
      </w:r>
      <w:proofErr w:type="spellStart"/>
      <w:r w:rsidRPr="009145F5">
        <w:t>Linzoai</w:t>
      </w:r>
      <w:r w:rsidR="00E8582E">
        <w:t>n</w:t>
      </w:r>
      <w:proofErr w:type="spellEnd"/>
    </w:p>
    <w:p w14:paraId="2DC282DA" w14:textId="757ACC7A" w:rsidR="001B0E83" w:rsidRDefault="001B0E83" w:rsidP="002852F3"/>
    <w:p w14:paraId="13897CC2" w14:textId="28F3FB61" w:rsidR="007B1928" w:rsidRDefault="007B1928" w:rsidP="002852F3"/>
    <w:p w14:paraId="32FF8E2F" w14:textId="77777777" w:rsidR="009C6CD9" w:rsidRDefault="009C6CD9" w:rsidP="002852F3"/>
    <w:p w14:paraId="78C13DF4" w14:textId="77777777" w:rsidR="009939EB" w:rsidRDefault="009939EB" w:rsidP="002852F3"/>
    <w:p w14:paraId="50E3ACBC" w14:textId="77777777" w:rsidR="009939EB" w:rsidRDefault="009939EB" w:rsidP="002852F3"/>
    <w:p w14:paraId="7D44E2C1" w14:textId="77777777" w:rsidR="009939EB" w:rsidRDefault="009939EB" w:rsidP="002852F3"/>
    <w:p w14:paraId="04489A40" w14:textId="77777777" w:rsidR="009939EB" w:rsidRDefault="009939EB" w:rsidP="002852F3"/>
    <w:p w14:paraId="1F2F8EE4" w14:textId="77777777" w:rsidR="009939EB" w:rsidRDefault="009939EB" w:rsidP="002852F3"/>
    <w:p w14:paraId="69BF8835" w14:textId="77777777" w:rsidR="009939EB" w:rsidRDefault="009939EB" w:rsidP="002852F3"/>
    <w:p w14:paraId="6737FD2D" w14:textId="6C53E686" w:rsidR="00A930A4" w:rsidRDefault="00ED31B8" w:rsidP="002852F3">
      <w:r>
        <w:t>Los dos accésits</w:t>
      </w:r>
      <w:r w:rsidR="002852F3">
        <w:t xml:space="preserve"> corresponden a la</w:t>
      </w:r>
      <w:r>
        <w:t>s</w:t>
      </w:r>
      <w:r w:rsidR="002852F3">
        <w:t xml:space="preserve"> </w:t>
      </w:r>
      <w:r w:rsidR="009549CC">
        <w:t>imágenes:</w:t>
      </w:r>
    </w:p>
    <w:p w14:paraId="741DB9FF" w14:textId="3375561C" w:rsidR="000E68DB" w:rsidRDefault="000E68DB" w:rsidP="002852F3"/>
    <w:p w14:paraId="37754E5C" w14:textId="2A4BDF43" w:rsidR="000E68DB" w:rsidRDefault="000E68DB" w:rsidP="002852F3"/>
    <w:p w14:paraId="222DBB8D" w14:textId="77777777" w:rsidR="000E68DB" w:rsidRDefault="000E68DB" w:rsidP="002852F3"/>
    <w:p w14:paraId="58702E81" w14:textId="51B14864" w:rsidR="00621CF7" w:rsidRDefault="00621CF7" w:rsidP="00CE3E2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DB1247C" wp14:editId="5EF03AC5">
            <wp:extent cx="6493827" cy="4013859"/>
            <wp:effectExtent l="0" t="0" r="254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70" cy="402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373F6" w14:textId="0DCFCC78" w:rsidR="00621CF7" w:rsidRDefault="00A443C4" w:rsidP="00142531">
      <w:pPr>
        <w:jc w:val="center"/>
      </w:pPr>
      <w:bookmarkStart w:id="0" w:name="_Hlk44493255"/>
      <w:r>
        <w:t>Título:</w:t>
      </w:r>
      <w:r w:rsidR="00142531" w:rsidRPr="00142531">
        <w:t xml:space="preserve"> </w:t>
      </w:r>
      <w:bookmarkEnd w:id="0"/>
      <w:r w:rsidR="00142531" w:rsidRPr="00142531">
        <w:t>El reto de combinar identidades múltiples opuestas</w:t>
      </w:r>
    </w:p>
    <w:p w14:paraId="77E3C24D" w14:textId="10848362" w:rsidR="003F097D" w:rsidRDefault="003F097D" w:rsidP="00142531">
      <w:pPr>
        <w:jc w:val="center"/>
      </w:pPr>
      <w:r w:rsidRPr="003F097D">
        <w:t xml:space="preserve">Autora: </w:t>
      </w:r>
      <w:bookmarkStart w:id="1" w:name="_Hlk44669032"/>
      <w:r w:rsidRPr="003F097D">
        <w:t>Oihana Marco Méndez</w:t>
      </w:r>
    </w:p>
    <w:bookmarkEnd w:id="1"/>
    <w:p w14:paraId="4E1028D4" w14:textId="3FC4C458" w:rsidR="009145F5" w:rsidRDefault="009145F5" w:rsidP="00142531">
      <w:pPr>
        <w:jc w:val="center"/>
        <w:rPr>
          <w:noProof/>
        </w:rPr>
      </w:pPr>
    </w:p>
    <w:p w14:paraId="7AAD2F58" w14:textId="60FE38D4" w:rsidR="000E68DB" w:rsidRDefault="000E68DB" w:rsidP="00142531">
      <w:pPr>
        <w:jc w:val="center"/>
        <w:rPr>
          <w:noProof/>
        </w:rPr>
      </w:pPr>
    </w:p>
    <w:p w14:paraId="13D71295" w14:textId="3CF09161" w:rsidR="000E68DB" w:rsidRDefault="000E68DB" w:rsidP="00142531">
      <w:pPr>
        <w:jc w:val="center"/>
        <w:rPr>
          <w:noProof/>
        </w:rPr>
      </w:pPr>
    </w:p>
    <w:p w14:paraId="7406195E" w14:textId="290810E7" w:rsidR="000E68DB" w:rsidRDefault="000E68DB" w:rsidP="00142531">
      <w:pPr>
        <w:jc w:val="center"/>
        <w:rPr>
          <w:noProof/>
        </w:rPr>
      </w:pPr>
    </w:p>
    <w:p w14:paraId="357D3B2C" w14:textId="2053C4E1" w:rsidR="000E68DB" w:rsidRDefault="000E68DB" w:rsidP="00142531">
      <w:pPr>
        <w:jc w:val="center"/>
        <w:rPr>
          <w:noProof/>
        </w:rPr>
      </w:pPr>
    </w:p>
    <w:p w14:paraId="48B4A090" w14:textId="54809053" w:rsidR="000E68DB" w:rsidRDefault="000E68DB" w:rsidP="00142531">
      <w:pPr>
        <w:jc w:val="center"/>
        <w:rPr>
          <w:noProof/>
        </w:rPr>
      </w:pPr>
    </w:p>
    <w:p w14:paraId="632D9C16" w14:textId="67C9F352" w:rsidR="000E68DB" w:rsidRDefault="000E68DB" w:rsidP="00142531">
      <w:pPr>
        <w:jc w:val="center"/>
        <w:rPr>
          <w:noProof/>
        </w:rPr>
      </w:pPr>
    </w:p>
    <w:p w14:paraId="4988903E" w14:textId="1712733E" w:rsidR="000E68DB" w:rsidRDefault="000E68DB" w:rsidP="00142531">
      <w:pPr>
        <w:jc w:val="center"/>
        <w:rPr>
          <w:noProof/>
        </w:rPr>
      </w:pPr>
    </w:p>
    <w:p w14:paraId="39DBC766" w14:textId="3F7D5E89" w:rsidR="000E68DB" w:rsidRDefault="000E68DB" w:rsidP="00142531">
      <w:pPr>
        <w:jc w:val="center"/>
        <w:rPr>
          <w:noProof/>
        </w:rPr>
      </w:pPr>
    </w:p>
    <w:p w14:paraId="47A07660" w14:textId="71EA1B16" w:rsidR="000E68DB" w:rsidRDefault="000E68DB" w:rsidP="00142531">
      <w:pPr>
        <w:jc w:val="center"/>
        <w:rPr>
          <w:noProof/>
        </w:rPr>
      </w:pPr>
    </w:p>
    <w:p w14:paraId="3D1E0F82" w14:textId="4545B316" w:rsidR="000E68DB" w:rsidRDefault="000E68DB" w:rsidP="00142531">
      <w:pPr>
        <w:jc w:val="center"/>
        <w:rPr>
          <w:noProof/>
        </w:rPr>
      </w:pPr>
    </w:p>
    <w:p w14:paraId="1DF42A10" w14:textId="3AFE5DD6" w:rsidR="000E68DB" w:rsidRDefault="000E68DB" w:rsidP="00142531">
      <w:pPr>
        <w:jc w:val="center"/>
        <w:rPr>
          <w:noProof/>
        </w:rPr>
      </w:pPr>
    </w:p>
    <w:p w14:paraId="4B62B328" w14:textId="77777777" w:rsidR="000E68DB" w:rsidRDefault="000E68DB" w:rsidP="00142531">
      <w:pPr>
        <w:jc w:val="center"/>
        <w:rPr>
          <w:noProof/>
        </w:rPr>
      </w:pPr>
    </w:p>
    <w:p w14:paraId="78086D26" w14:textId="1268C592" w:rsidR="007F6934" w:rsidRDefault="00FE3598" w:rsidP="00CE3E23">
      <w:pPr>
        <w:jc w:val="center"/>
      </w:pPr>
      <w:r>
        <w:rPr>
          <w:noProof/>
        </w:rPr>
        <w:drawing>
          <wp:inline distT="0" distB="0" distL="0" distR="0" wp14:anchorId="72BEFEFF" wp14:editId="4E12BC0B">
            <wp:extent cx="5624712" cy="456012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69" cy="4578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D1FCB" w14:textId="16AEFECE" w:rsidR="00142531" w:rsidRDefault="00142531" w:rsidP="0038020F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Título:</w:t>
      </w:r>
      <w:r w:rsidR="00845DD8">
        <w:rPr>
          <w:rFonts w:asciiTheme="majorHAnsi" w:hAnsiTheme="majorHAnsi"/>
        </w:rPr>
        <w:t xml:space="preserve"> </w:t>
      </w:r>
      <w:r w:rsidR="00845DD8" w:rsidRPr="00845DD8">
        <w:rPr>
          <w:rFonts w:asciiTheme="majorHAnsi" w:hAnsiTheme="majorHAnsi"/>
        </w:rPr>
        <w:t>Carmen...Vota</w:t>
      </w:r>
    </w:p>
    <w:p w14:paraId="5271E280" w14:textId="26368A6A" w:rsidR="003F097D" w:rsidRPr="00752522" w:rsidRDefault="003F097D" w:rsidP="0038020F">
      <w:pPr>
        <w:jc w:val="center"/>
        <w:rPr>
          <w:rFonts w:asciiTheme="majorHAnsi" w:hAnsiTheme="majorHAnsi"/>
        </w:rPr>
      </w:pPr>
      <w:r w:rsidRPr="003F097D">
        <w:rPr>
          <w:rFonts w:asciiTheme="majorHAnsi" w:hAnsiTheme="majorHAnsi"/>
        </w:rPr>
        <w:t xml:space="preserve">Autora: </w:t>
      </w:r>
      <w:bookmarkStart w:id="2" w:name="_Hlk44669091"/>
      <w:r w:rsidRPr="003F097D">
        <w:rPr>
          <w:rFonts w:asciiTheme="majorHAnsi" w:hAnsiTheme="majorHAnsi"/>
        </w:rPr>
        <w:t>Teresa Martin Melgarejo</w:t>
      </w:r>
      <w:bookmarkEnd w:id="2"/>
    </w:p>
    <w:p w14:paraId="2ED08FEA" w14:textId="247FEC43" w:rsidR="002852F3" w:rsidRDefault="002852F3" w:rsidP="002852F3"/>
    <w:p w14:paraId="5A977AF0" w14:textId="005436A9" w:rsidR="000E68DB" w:rsidRDefault="000E68DB" w:rsidP="002852F3"/>
    <w:p w14:paraId="39C1B355" w14:textId="570997B9" w:rsidR="000E68DB" w:rsidRDefault="000E68DB" w:rsidP="002852F3"/>
    <w:p w14:paraId="260E8640" w14:textId="4C7B2327" w:rsidR="000E68DB" w:rsidRDefault="000E68DB" w:rsidP="002852F3"/>
    <w:p w14:paraId="2B008029" w14:textId="4D417B70" w:rsidR="00085BCC" w:rsidRDefault="00085BCC" w:rsidP="002852F3"/>
    <w:p w14:paraId="261BBB9D" w14:textId="77777777" w:rsidR="000E68DB" w:rsidRDefault="000E68DB" w:rsidP="002852F3"/>
    <w:p w14:paraId="3191C513" w14:textId="6D9C9619" w:rsidR="009F7E0A" w:rsidRDefault="002852F3" w:rsidP="002852F3">
      <w:r>
        <w:t xml:space="preserve">Y finalmente las menciones especiales del jurado corresponden a las </w:t>
      </w:r>
      <w:r w:rsidR="009F7E0A">
        <w:t>imágenes</w:t>
      </w:r>
      <w:r w:rsidR="00B13875">
        <w:t>:</w:t>
      </w:r>
    </w:p>
    <w:p w14:paraId="2B373532" w14:textId="0000793D" w:rsidR="009939EB" w:rsidRDefault="009939EB" w:rsidP="002852F3"/>
    <w:p w14:paraId="2D37C3DF" w14:textId="4F620A05" w:rsidR="009939EB" w:rsidRDefault="009939EB" w:rsidP="002852F3"/>
    <w:p w14:paraId="7F27386E" w14:textId="1EACD344" w:rsidR="009939EB" w:rsidRDefault="009939EB" w:rsidP="002852F3"/>
    <w:p w14:paraId="6731A28E" w14:textId="77777777" w:rsidR="009939EB" w:rsidRDefault="009939EB" w:rsidP="002852F3"/>
    <w:p w14:paraId="111C2067" w14:textId="4161A9FB" w:rsidR="0038020F" w:rsidRDefault="0038020F" w:rsidP="0038020F">
      <w:pPr>
        <w:jc w:val="center"/>
      </w:pPr>
      <w:r>
        <w:rPr>
          <w:noProof/>
        </w:rPr>
        <w:drawing>
          <wp:inline distT="0" distB="0" distL="0" distR="0" wp14:anchorId="35710A71" wp14:editId="3C178E3A">
            <wp:extent cx="6200218" cy="4148941"/>
            <wp:effectExtent l="133350" t="114300" r="124460" b="1568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33" cy="4166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432B10" w14:textId="116F4BEF" w:rsidR="0098222D" w:rsidRPr="006B7ACD" w:rsidRDefault="004C0464" w:rsidP="0038020F">
      <w:pPr>
        <w:jc w:val="center"/>
      </w:pPr>
      <w:r w:rsidRPr="006B7ACD">
        <w:t xml:space="preserve">Título: </w:t>
      </w:r>
      <w:bookmarkStart w:id="3" w:name="_Hlk44669188"/>
      <w:r w:rsidRPr="006B7ACD">
        <w:t>Bautismo: entrando en el mar</w:t>
      </w:r>
    </w:p>
    <w:bookmarkEnd w:id="3"/>
    <w:p w14:paraId="75C0BB94" w14:textId="6505478B" w:rsidR="003F097D" w:rsidRPr="006B7ACD" w:rsidRDefault="003F097D" w:rsidP="0038020F">
      <w:pPr>
        <w:jc w:val="center"/>
      </w:pPr>
      <w:r w:rsidRPr="006B7ACD">
        <w:t xml:space="preserve">Autora: </w:t>
      </w:r>
      <w:bookmarkStart w:id="4" w:name="_Hlk44669222"/>
      <w:r w:rsidRPr="006B7ACD">
        <w:t>Eva Abril Lladó</w:t>
      </w:r>
    </w:p>
    <w:bookmarkEnd w:id="4"/>
    <w:p w14:paraId="5AC2D4FA" w14:textId="77777777" w:rsidR="0038020F" w:rsidRDefault="0038020F" w:rsidP="0038020F">
      <w:pPr>
        <w:jc w:val="center"/>
      </w:pPr>
    </w:p>
    <w:p w14:paraId="432CA2C0" w14:textId="77777777" w:rsidR="000E68DB" w:rsidRDefault="000E68DB" w:rsidP="00CE3E23">
      <w:pPr>
        <w:jc w:val="center"/>
      </w:pPr>
    </w:p>
    <w:p w14:paraId="37C918C9" w14:textId="79CF3C0A" w:rsidR="000E68DB" w:rsidRDefault="000E68DB" w:rsidP="00CE3E23">
      <w:pPr>
        <w:jc w:val="center"/>
      </w:pPr>
    </w:p>
    <w:p w14:paraId="1E3F3522" w14:textId="79E62999" w:rsidR="000E68DB" w:rsidRDefault="000E68DB" w:rsidP="00CE3E23">
      <w:pPr>
        <w:jc w:val="center"/>
      </w:pPr>
    </w:p>
    <w:p w14:paraId="0DD6C108" w14:textId="02B7F97F" w:rsidR="000E68DB" w:rsidRDefault="000E68DB" w:rsidP="00CE3E23">
      <w:pPr>
        <w:jc w:val="center"/>
      </w:pPr>
    </w:p>
    <w:p w14:paraId="66EB2958" w14:textId="669DF540" w:rsidR="000E68DB" w:rsidRDefault="000E68DB" w:rsidP="00CE3E23">
      <w:pPr>
        <w:jc w:val="center"/>
      </w:pPr>
    </w:p>
    <w:p w14:paraId="54D698C0" w14:textId="47AEEB4C" w:rsidR="000E68DB" w:rsidRDefault="000E68DB" w:rsidP="00CE3E23">
      <w:pPr>
        <w:jc w:val="center"/>
      </w:pPr>
    </w:p>
    <w:p w14:paraId="1C858B84" w14:textId="4A4616AD" w:rsidR="000E68DB" w:rsidRDefault="000E68DB" w:rsidP="00CE3E23">
      <w:pPr>
        <w:jc w:val="center"/>
      </w:pPr>
    </w:p>
    <w:p w14:paraId="7DE0CEE0" w14:textId="346D5406" w:rsidR="000E68DB" w:rsidRDefault="000E68DB" w:rsidP="00CE3E23">
      <w:pPr>
        <w:jc w:val="center"/>
      </w:pPr>
    </w:p>
    <w:p w14:paraId="613D2C57" w14:textId="02DAEE5C" w:rsidR="000E68DB" w:rsidRDefault="000E68DB" w:rsidP="00CE3E23">
      <w:pPr>
        <w:jc w:val="center"/>
      </w:pPr>
    </w:p>
    <w:p w14:paraId="23F6F05A" w14:textId="77777777" w:rsidR="000E68DB" w:rsidRDefault="000E68DB" w:rsidP="00CE3E23">
      <w:pPr>
        <w:jc w:val="center"/>
      </w:pPr>
    </w:p>
    <w:p w14:paraId="04BA4AAB" w14:textId="77777777" w:rsidR="000E68DB" w:rsidRDefault="000E68DB" w:rsidP="00CE3E23">
      <w:pPr>
        <w:jc w:val="center"/>
      </w:pPr>
    </w:p>
    <w:p w14:paraId="35CD286A" w14:textId="38C8A6F8" w:rsidR="009F7E0A" w:rsidRDefault="00A12C03" w:rsidP="00CE3E23">
      <w:pPr>
        <w:jc w:val="center"/>
      </w:pPr>
      <w:r>
        <w:rPr>
          <w:noProof/>
        </w:rPr>
        <w:drawing>
          <wp:inline distT="0" distB="0" distL="0" distR="0" wp14:anchorId="1915A014" wp14:editId="5C287C1D">
            <wp:extent cx="5869020" cy="4540827"/>
            <wp:effectExtent l="114300" t="114300" r="113030" b="146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92" cy="4553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C2D92E" w14:textId="47C04D36" w:rsidR="001C3F8D" w:rsidRPr="006B7ACD" w:rsidRDefault="00256EF6" w:rsidP="003F097D">
      <w:pPr>
        <w:jc w:val="center"/>
        <w:rPr>
          <w:rFonts w:asciiTheme="majorHAnsi" w:hAnsiTheme="majorHAnsi"/>
        </w:rPr>
      </w:pPr>
      <w:r w:rsidRPr="006B7ACD">
        <w:rPr>
          <w:rFonts w:asciiTheme="majorHAnsi" w:eastAsia="Times New Roman" w:hAnsiTheme="majorHAnsi" w:cs="Calibri"/>
          <w:noProof/>
          <w:color w:val="808080" w:themeColor="background1" w:themeShade="80"/>
          <w:sz w:val="24"/>
          <w:szCs w:val="24"/>
          <w:lang w:eastAsia="es-ES"/>
          <w14:glow w14:rad="0">
            <w14:srgbClr w14:val="009999"/>
          </w14:glow>
        </w:rPr>
        <w:drawing>
          <wp:anchor distT="0" distB="0" distL="114300" distR="114300" simplePos="0" relativeHeight="251658244" behindDoc="1" locked="0" layoutInCell="1" allowOverlap="1" wp14:anchorId="75A7CCF7" wp14:editId="1773C0AB">
            <wp:simplePos x="0" y="0"/>
            <wp:positionH relativeFrom="column">
              <wp:posOffset>5707380</wp:posOffset>
            </wp:positionH>
            <wp:positionV relativeFrom="paragraph">
              <wp:posOffset>-4132580</wp:posOffset>
            </wp:positionV>
            <wp:extent cx="1139825" cy="944880"/>
            <wp:effectExtent l="0" t="0" r="3175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2EAC" w:rsidRPr="006B7ACD">
        <w:rPr>
          <w:rFonts w:asciiTheme="majorHAnsi" w:eastAsia="Times New Roman" w:hAnsiTheme="majorHAnsi" w:cs="Calibri"/>
          <w:noProof/>
          <w:color w:val="808080" w:themeColor="background1" w:themeShade="80"/>
          <w:lang w:eastAsia="es-ES"/>
          <w14:glow w14:rad="0">
            <w14:srgbClr w14:val="009999"/>
          </w14:glow>
        </w:rPr>
        <w:drawing>
          <wp:anchor distT="0" distB="0" distL="114300" distR="114300" simplePos="0" relativeHeight="251658243" behindDoc="1" locked="0" layoutInCell="1" allowOverlap="1" wp14:anchorId="20BC50FF" wp14:editId="2179666D">
            <wp:simplePos x="0" y="0"/>
            <wp:positionH relativeFrom="column">
              <wp:posOffset>5658485</wp:posOffset>
            </wp:positionH>
            <wp:positionV relativeFrom="paragraph">
              <wp:posOffset>-9074150</wp:posOffset>
            </wp:positionV>
            <wp:extent cx="1139825" cy="944880"/>
            <wp:effectExtent l="0" t="0" r="3175" b="762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D19" w:rsidRPr="006B7ACD">
        <w:rPr>
          <w:rFonts w:asciiTheme="majorHAnsi" w:hAnsiTheme="majorHAnsi"/>
        </w:rPr>
        <w:t>Título: De vuelta al convento</w:t>
      </w:r>
    </w:p>
    <w:p w14:paraId="5BBF41B1" w14:textId="1A2B2FFA" w:rsidR="003F097D" w:rsidRPr="00B13875" w:rsidRDefault="006B7ACD" w:rsidP="00B13875">
      <w:pPr>
        <w:jc w:val="center"/>
        <w:rPr>
          <w:rFonts w:asciiTheme="majorHAnsi" w:hAnsiTheme="majorHAnsi"/>
        </w:rPr>
      </w:pPr>
      <w:r w:rsidRPr="006B7ACD">
        <w:rPr>
          <w:rFonts w:asciiTheme="majorHAnsi" w:hAnsiTheme="majorHAnsi"/>
        </w:rPr>
        <w:t>Autora: Lucía Ballester Bellver</w:t>
      </w:r>
    </w:p>
    <w:sectPr w:rsidR="003F097D" w:rsidRPr="00B13875" w:rsidSect="00CE3E23">
      <w:headerReference w:type="default" r:id="rId43"/>
      <w:footerReference w:type="even" r:id="rId44"/>
      <w:footerReference w:type="default" r:id="rId45"/>
      <w:pgSz w:w="11906" w:h="16838" w:code="9"/>
      <w:pgMar w:top="851" w:right="1416" w:bottom="1440" w:left="1080" w:header="576" w:footer="432" w:gutter="0"/>
      <w:pgBorders w:offsetFrom="page">
        <w:top w:val="single" w:sz="4" w:space="24" w:color="A6A6A6" w:themeColor="background1" w:themeShade="A6"/>
        <w:left w:val="single" w:sz="4" w:space="24" w:color="A6A6A6" w:themeColor="background1" w:themeShade="A6"/>
        <w:bottom w:val="single" w:sz="4" w:space="24" w:color="A6A6A6" w:themeColor="background1" w:themeShade="A6"/>
        <w:right w:val="single" w:sz="4" w:space="24" w:color="A6A6A6" w:themeColor="background1" w:themeShade="A6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D556C" w14:textId="77777777" w:rsidR="00ED56B6" w:rsidRDefault="00ED56B6">
      <w:pPr>
        <w:spacing w:after="0" w:line="240" w:lineRule="auto"/>
      </w:pPr>
      <w:r>
        <w:separator/>
      </w:r>
    </w:p>
  </w:endnote>
  <w:endnote w:type="continuationSeparator" w:id="0">
    <w:p w14:paraId="7BCDB3B3" w14:textId="77777777" w:rsidR="00ED56B6" w:rsidRDefault="00ED56B6">
      <w:pPr>
        <w:spacing w:after="0" w:line="240" w:lineRule="auto"/>
      </w:pPr>
      <w:r>
        <w:continuationSeparator/>
      </w:r>
    </w:p>
  </w:endnote>
  <w:endnote w:type="continuationNotice" w:id="1">
    <w:p w14:paraId="00EF5687" w14:textId="77777777" w:rsidR="00ED56B6" w:rsidRDefault="00ED56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F3A61" w14:textId="77777777" w:rsidR="001217D8" w:rsidRDefault="001217D8">
    <w:pPr>
      <w:jc w:val="right"/>
    </w:pPr>
  </w:p>
  <w:p w14:paraId="029F809F" w14:textId="77777777" w:rsidR="001217D8" w:rsidRDefault="001217D8" w:rsidP="009823B0">
    <w:pPr>
      <w:jc w:val="right"/>
    </w:pPr>
    <w:r>
      <w:rPr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lang w:bidi="es-ES"/>
      </w:rPr>
      <w:fldChar w:fldCharType="separate"/>
    </w:r>
    <w:r>
      <w:rPr>
        <w:noProof/>
        <w:lang w:bidi="es-ES"/>
      </w:rPr>
      <w:t>2</w:t>
    </w:r>
    <w:r>
      <w:rPr>
        <w:noProof/>
        <w:lang w:bidi="es-ES"/>
      </w:rPr>
      <w:fldChar w:fldCharType="end"/>
    </w:r>
    <w:r>
      <w:rPr>
        <w:lang w:bidi="es-ES"/>
      </w:rPr>
      <w:t xml:space="preserve"> </w:t>
    </w:r>
    <w:r>
      <w:rPr>
        <w:color w:val="272063" w:themeColor="accent3"/>
        <w:lang w:bidi="es-ES"/>
      </w:rPr>
      <w:sym w:font="Wingdings 2" w:char="F097"/>
    </w:r>
  </w:p>
  <w:p w14:paraId="3C15FE06" w14:textId="77777777" w:rsidR="001217D8" w:rsidRDefault="001217D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3F1D5A" w:themeColor="accent1"/>
      </w:rPr>
      <w:id w:val="-4055262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267B38" w14:textId="3C6355DD" w:rsidR="001217D8" w:rsidRPr="005D120C" w:rsidRDefault="001217D8" w:rsidP="005E5D1C">
        <w:pPr>
          <w:pStyle w:val="Piedepgina"/>
          <w:jc w:val="right"/>
          <w:rPr>
            <w:color w:val="3F1D5A" w:themeColor="accent1"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5EE9FCA2" wp14:editId="0EB3829F">
              <wp:simplePos x="0" y="0"/>
              <wp:positionH relativeFrom="margin">
                <wp:align>left</wp:align>
              </wp:positionH>
              <wp:positionV relativeFrom="paragraph">
                <wp:posOffset>-69850</wp:posOffset>
              </wp:positionV>
              <wp:extent cx="1078865" cy="420370"/>
              <wp:effectExtent l="0" t="0" r="6985" b="0"/>
              <wp:wrapTight wrapText="bothSides">
                <wp:wrapPolygon edited="0">
                  <wp:start x="3814" y="0"/>
                  <wp:lineTo x="0" y="8810"/>
                  <wp:lineTo x="0" y="20556"/>
                  <wp:lineTo x="10298" y="20556"/>
                  <wp:lineTo x="21358" y="20556"/>
                  <wp:lineTo x="21358" y="10767"/>
                  <wp:lineTo x="17926" y="6852"/>
                  <wp:lineTo x="6865" y="0"/>
                  <wp:lineTo x="3814" y="0"/>
                </wp:wrapPolygon>
              </wp:wrapTight>
              <wp:docPr id="40" name="Imagen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8865" cy="4203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Pr="005D120C">
          <w:rPr>
            <w:color w:val="3F1D5A" w:themeColor="accent1"/>
            <w:lang w:bidi="es-ES"/>
          </w:rPr>
          <w:fldChar w:fldCharType="begin"/>
        </w:r>
        <w:r w:rsidRPr="005D120C">
          <w:rPr>
            <w:color w:val="3F1D5A" w:themeColor="accent1"/>
            <w:lang w:bidi="es-ES"/>
          </w:rPr>
          <w:instrText xml:space="preserve"> PAGE   \* MERGEFORMAT </w:instrText>
        </w:r>
        <w:r w:rsidRPr="005D120C">
          <w:rPr>
            <w:color w:val="3F1D5A" w:themeColor="accent1"/>
            <w:lang w:bidi="es-ES"/>
          </w:rPr>
          <w:fldChar w:fldCharType="separate"/>
        </w:r>
        <w:r>
          <w:rPr>
            <w:noProof/>
            <w:color w:val="3F1D5A" w:themeColor="accent1"/>
            <w:lang w:bidi="es-ES"/>
          </w:rPr>
          <w:t>1</w:t>
        </w:r>
        <w:r w:rsidRPr="005D120C">
          <w:rPr>
            <w:noProof/>
            <w:color w:val="3F1D5A" w:themeColor="accent1"/>
            <w:lang w:bidi="es-ES"/>
          </w:rPr>
          <w:fldChar w:fldCharType="end"/>
        </w:r>
      </w:p>
    </w:sdtContent>
  </w:sdt>
  <w:p w14:paraId="7951F725" w14:textId="50A344E1" w:rsidR="001217D8" w:rsidRDefault="001217D8" w:rsidP="000B2EAC">
    <w:pPr>
      <w:tabs>
        <w:tab w:val="left" w:pos="1152"/>
        <w:tab w:val="left" w:pos="2628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06714" w14:textId="77777777" w:rsidR="00ED56B6" w:rsidRDefault="00ED56B6">
      <w:pPr>
        <w:spacing w:after="0" w:line="240" w:lineRule="auto"/>
      </w:pPr>
      <w:r>
        <w:separator/>
      </w:r>
    </w:p>
  </w:footnote>
  <w:footnote w:type="continuationSeparator" w:id="0">
    <w:p w14:paraId="48CCF507" w14:textId="77777777" w:rsidR="00ED56B6" w:rsidRDefault="00ED56B6">
      <w:pPr>
        <w:spacing w:after="0" w:line="240" w:lineRule="auto"/>
      </w:pPr>
      <w:r>
        <w:continuationSeparator/>
      </w:r>
    </w:p>
  </w:footnote>
  <w:footnote w:type="continuationNotice" w:id="1">
    <w:p w14:paraId="462494BC" w14:textId="77777777" w:rsidR="00ED56B6" w:rsidRDefault="00ED56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0688F" w14:textId="6D5ED042" w:rsidR="007818E4" w:rsidRPr="00CE3E23" w:rsidRDefault="00CE3E23" w:rsidP="007818E4">
    <w:pPr>
      <w:pBdr>
        <w:bottom w:val="single" w:sz="4" w:space="1" w:color="A6A6A6" w:themeColor="background1" w:themeShade="A6"/>
      </w:pBdr>
      <w:rPr>
        <w:i/>
        <w:iCs/>
        <w:color w:val="808080" w:themeColor="background1" w:themeShade="80"/>
        <w:sz w:val="24"/>
        <w:szCs w:val="24"/>
      </w:rPr>
    </w:pPr>
    <w:r w:rsidRPr="00CE3E23">
      <w:rPr>
        <w:i/>
        <w:iCs/>
        <w:color w:val="808080" w:themeColor="background1" w:themeShade="80"/>
        <w:sz w:val="24"/>
        <w:szCs w:val="24"/>
      </w:rPr>
      <w:t>#ConcursofotoFPyC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83C"/>
    <w:multiLevelType w:val="hybridMultilevel"/>
    <w:tmpl w:val="CF6E43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C4C2A"/>
    <w:multiLevelType w:val="hybridMultilevel"/>
    <w:tmpl w:val="78502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C0989"/>
    <w:multiLevelType w:val="hybridMultilevel"/>
    <w:tmpl w:val="E8E6750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A5DE3"/>
    <w:multiLevelType w:val="hybridMultilevel"/>
    <w:tmpl w:val="4A7C0E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C2CA5"/>
    <w:multiLevelType w:val="hybridMultilevel"/>
    <w:tmpl w:val="FD14788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D563A"/>
    <w:multiLevelType w:val="hybridMultilevel"/>
    <w:tmpl w:val="86F010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DD"/>
    <w:rsid w:val="00015BE6"/>
    <w:rsid w:val="000218A8"/>
    <w:rsid w:val="00056BFA"/>
    <w:rsid w:val="00063994"/>
    <w:rsid w:val="00085BCC"/>
    <w:rsid w:val="000B2EAC"/>
    <w:rsid w:val="000E68DB"/>
    <w:rsid w:val="000E6E83"/>
    <w:rsid w:val="001071CA"/>
    <w:rsid w:val="001217D8"/>
    <w:rsid w:val="00142531"/>
    <w:rsid w:val="00145D70"/>
    <w:rsid w:val="00172D10"/>
    <w:rsid w:val="00180D5F"/>
    <w:rsid w:val="001869CB"/>
    <w:rsid w:val="001A2155"/>
    <w:rsid w:val="001B0E83"/>
    <w:rsid w:val="001C2AC9"/>
    <w:rsid w:val="001C3F8D"/>
    <w:rsid w:val="001C62C8"/>
    <w:rsid w:val="00215595"/>
    <w:rsid w:val="00240476"/>
    <w:rsid w:val="00246F5A"/>
    <w:rsid w:val="00250B83"/>
    <w:rsid w:val="00256EF6"/>
    <w:rsid w:val="00260E5B"/>
    <w:rsid w:val="00267363"/>
    <w:rsid w:val="002852F3"/>
    <w:rsid w:val="0029392F"/>
    <w:rsid w:val="002A2E02"/>
    <w:rsid w:val="002B1C96"/>
    <w:rsid w:val="00314D75"/>
    <w:rsid w:val="00374C02"/>
    <w:rsid w:val="0038020F"/>
    <w:rsid w:val="00385C40"/>
    <w:rsid w:val="003F097D"/>
    <w:rsid w:val="003F17C8"/>
    <w:rsid w:val="00405759"/>
    <w:rsid w:val="00426F60"/>
    <w:rsid w:val="00437894"/>
    <w:rsid w:val="0045406B"/>
    <w:rsid w:val="00457420"/>
    <w:rsid w:val="00471EDB"/>
    <w:rsid w:val="00477D2D"/>
    <w:rsid w:val="004A7E44"/>
    <w:rsid w:val="004B7CCE"/>
    <w:rsid w:val="004C0464"/>
    <w:rsid w:val="004C0C65"/>
    <w:rsid w:val="004C4A82"/>
    <w:rsid w:val="004D1D19"/>
    <w:rsid w:val="004F53E9"/>
    <w:rsid w:val="004F6F5B"/>
    <w:rsid w:val="005028F1"/>
    <w:rsid w:val="00507EAF"/>
    <w:rsid w:val="005239E5"/>
    <w:rsid w:val="00533B58"/>
    <w:rsid w:val="005705AC"/>
    <w:rsid w:val="00572F3C"/>
    <w:rsid w:val="00583FF5"/>
    <w:rsid w:val="00590A57"/>
    <w:rsid w:val="005D120C"/>
    <w:rsid w:val="005E1261"/>
    <w:rsid w:val="005E5D1C"/>
    <w:rsid w:val="00621CF7"/>
    <w:rsid w:val="00656CC2"/>
    <w:rsid w:val="00675068"/>
    <w:rsid w:val="00677C40"/>
    <w:rsid w:val="006973DE"/>
    <w:rsid w:val="006B7ACD"/>
    <w:rsid w:val="006E018C"/>
    <w:rsid w:val="007029BE"/>
    <w:rsid w:val="00724F4E"/>
    <w:rsid w:val="00732598"/>
    <w:rsid w:val="00752522"/>
    <w:rsid w:val="00764286"/>
    <w:rsid w:val="007818E4"/>
    <w:rsid w:val="007A4C15"/>
    <w:rsid w:val="007B1928"/>
    <w:rsid w:val="007B2AC7"/>
    <w:rsid w:val="007D2943"/>
    <w:rsid w:val="007D402D"/>
    <w:rsid w:val="007F30D6"/>
    <w:rsid w:val="007F6934"/>
    <w:rsid w:val="008202E8"/>
    <w:rsid w:val="00845DD8"/>
    <w:rsid w:val="00863DDC"/>
    <w:rsid w:val="00887C97"/>
    <w:rsid w:val="008A25CD"/>
    <w:rsid w:val="008B597F"/>
    <w:rsid w:val="008E59FA"/>
    <w:rsid w:val="00901939"/>
    <w:rsid w:val="00902E4A"/>
    <w:rsid w:val="009145F5"/>
    <w:rsid w:val="0094356C"/>
    <w:rsid w:val="009549CC"/>
    <w:rsid w:val="0096164A"/>
    <w:rsid w:val="0096470D"/>
    <w:rsid w:val="0098222D"/>
    <w:rsid w:val="009823B0"/>
    <w:rsid w:val="009939EB"/>
    <w:rsid w:val="009A47C6"/>
    <w:rsid w:val="009C6CD9"/>
    <w:rsid w:val="009D4A8E"/>
    <w:rsid w:val="009D6CC2"/>
    <w:rsid w:val="009F7E0A"/>
    <w:rsid w:val="00A12C03"/>
    <w:rsid w:val="00A1446E"/>
    <w:rsid w:val="00A272E4"/>
    <w:rsid w:val="00A34BA2"/>
    <w:rsid w:val="00A443C4"/>
    <w:rsid w:val="00A45887"/>
    <w:rsid w:val="00A902CE"/>
    <w:rsid w:val="00A930A4"/>
    <w:rsid w:val="00AC11DF"/>
    <w:rsid w:val="00AC2F7B"/>
    <w:rsid w:val="00AC4CDD"/>
    <w:rsid w:val="00AE413E"/>
    <w:rsid w:val="00B00324"/>
    <w:rsid w:val="00B13875"/>
    <w:rsid w:val="00B22AF3"/>
    <w:rsid w:val="00B37F6B"/>
    <w:rsid w:val="00B745F1"/>
    <w:rsid w:val="00B76B9C"/>
    <w:rsid w:val="00B903A7"/>
    <w:rsid w:val="00BD4D84"/>
    <w:rsid w:val="00BD7BF6"/>
    <w:rsid w:val="00BE4FD5"/>
    <w:rsid w:val="00BF3082"/>
    <w:rsid w:val="00C05D1B"/>
    <w:rsid w:val="00C32EF8"/>
    <w:rsid w:val="00C37285"/>
    <w:rsid w:val="00C43B5D"/>
    <w:rsid w:val="00CB216F"/>
    <w:rsid w:val="00CE3E23"/>
    <w:rsid w:val="00CE6E14"/>
    <w:rsid w:val="00CF62FB"/>
    <w:rsid w:val="00D0705B"/>
    <w:rsid w:val="00D85F4F"/>
    <w:rsid w:val="00DC6456"/>
    <w:rsid w:val="00DE1290"/>
    <w:rsid w:val="00E045C9"/>
    <w:rsid w:val="00E40B98"/>
    <w:rsid w:val="00E621DD"/>
    <w:rsid w:val="00E8582E"/>
    <w:rsid w:val="00E87BD7"/>
    <w:rsid w:val="00E913E2"/>
    <w:rsid w:val="00EC0A4D"/>
    <w:rsid w:val="00ED31B8"/>
    <w:rsid w:val="00ED42C4"/>
    <w:rsid w:val="00ED56B6"/>
    <w:rsid w:val="00EF7589"/>
    <w:rsid w:val="00F62C5C"/>
    <w:rsid w:val="00F745DC"/>
    <w:rsid w:val="00FB35A3"/>
    <w:rsid w:val="00FD2FA9"/>
    <w:rsid w:val="00FE3598"/>
    <w:rsid w:val="00FE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2B2626"/>
  <w15:docId w15:val="{9C920DE1-285F-4325-87DE-68AE9E0B4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6BFA"/>
    <w:pPr>
      <w:keepNext/>
      <w:keepLines/>
      <w:shd w:val="clear" w:color="auto" w:fill="3F1D5A" w:themeFill="accent1"/>
      <w:spacing w:before="360" w:after="0" w:line="228" w:lineRule="auto"/>
      <w:outlineLvl w:val="0"/>
    </w:pPr>
    <w:rPr>
      <w:rFonts w:asciiTheme="majorHAnsi" w:eastAsiaTheme="majorEastAsia" w:hAnsiTheme="majorHAnsi" w:cstheme="majorBidi"/>
      <w:bCs/>
      <w:color w:val="FFFFFF" w:themeColor="background1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6B9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F3642C" w:themeColor="text2"/>
      <w:sz w:val="23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6BFA"/>
    <w:rPr>
      <w:rFonts w:asciiTheme="majorHAnsi" w:eastAsiaTheme="majorEastAsia" w:hAnsiTheme="majorHAnsi" w:cstheme="majorBidi"/>
      <w:bCs/>
      <w:color w:val="FFFFFF" w:themeColor="background1"/>
      <w:sz w:val="24"/>
      <w:szCs w:val="32"/>
      <w:shd w:val="clear" w:color="auto" w:fill="3F1D5A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B76B9C"/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tulo">
    <w:name w:val="Title"/>
    <w:basedOn w:val="Normal"/>
    <w:next w:val="Normal"/>
    <w:link w:val="TtuloCar"/>
    <w:uiPriority w:val="10"/>
    <w:qFormat/>
    <w:rsid w:val="008A25CD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character" w:customStyle="1" w:styleId="TtuloCar">
    <w:name w:val="Título Car"/>
    <w:basedOn w:val="Fuentedeprrafopredeter"/>
    <w:link w:val="Ttulo"/>
    <w:uiPriority w:val="10"/>
    <w:rsid w:val="008A25CD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paragraph" w:styleId="Subttulo">
    <w:name w:val="Subtitle"/>
    <w:basedOn w:val="Normal"/>
    <w:next w:val="Normal"/>
    <w:link w:val="SubttuloCar"/>
    <w:uiPriority w:val="11"/>
    <w:qFormat/>
    <w:rsid w:val="00B76B9C"/>
    <w:pPr>
      <w:numPr>
        <w:ilvl w:val="1"/>
      </w:numPr>
    </w:pPr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76B9C"/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nfasis">
    <w:name w:val="Emphasis"/>
    <w:basedOn w:val="Fuentedeprrafopredeter"/>
    <w:uiPriority w:val="20"/>
    <w:qFormat/>
    <w:rPr>
      <w:i/>
      <w:iCs/>
      <w:color w:val="auto"/>
    </w:rPr>
  </w:style>
  <w:style w:type="paragraph" w:styleId="Prrafode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F1D5A" w:themeColor="accent1"/>
      <w:sz w:val="24"/>
      <w:lang w:bidi="hi-IN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3F1D5A" w:themeFill="accent1"/>
      <w:lang w:bidi="hi-IN"/>
      <w14:ligatures w14:val="standardContextual"/>
      <w14:cntxtAlts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aps w:val="0"/>
      <w:smallCaps w:val="0"/>
      <w:color w:val="auto"/>
    </w:rPr>
  </w:style>
  <w:style w:type="character" w:styleId="Referenciasutil">
    <w:name w:val="Subtle Reference"/>
    <w:basedOn w:val="Fuentedeprrafopredeter"/>
    <w:uiPriority w:val="31"/>
    <w:qFormat/>
    <w:rPr>
      <w:smallCaps/>
      <w:color w:val="auto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59"/>
    <w:unhideWhenUsed/>
    <w:rsid w:val="00B90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B90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stilo1">
    <w:name w:val="Estilo 1"/>
    <w:basedOn w:val="Ttulo"/>
    <w:link w:val="Carcterdeestilo1"/>
    <w:qFormat/>
    <w:rsid w:val="002A2E02"/>
    <w:pPr>
      <w:framePr w:hSpace="187" w:wrap="around" w:vAnchor="page" w:hAnchor="margin" w:xAlign="center" w:y="4942"/>
      <w:jc w:val="center"/>
    </w:pPr>
    <w:rPr>
      <w:b w:val="0"/>
    </w:rPr>
  </w:style>
  <w:style w:type="character" w:customStyle="1" w:styleId="Carcterdeestilo1">
    <w:name w:val="Carácter de estilo 1"/>
    <w:basedOn w:val="TtuloCar"/>
    <w:link w:val="Estilo1"/>
    <w:rsid w:val="002A2E02"/>
    <w:rPr>
      <w:rFonts w:asciiTheme="majorHAnsi" w:eastAsiaTheme="majorEastAsia" w:hAnsiTheme="majorHAnsi" w:cstheme="majorBidi"/>
      <w:b w:val="0"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paragraph" w:styleId="TDC1">
    <w:name w:val="toc 1"/>
    <w:basedOn w:val="Normal"/>
    <w:next w:val="Normal"/>
    <w:autoRedefine/>
    <w:uiPriority w:val="39"/>
    <w:unhideWhenUsed/>
    <w:rsid w:val="000B2EAC"/>
    <w:pPr>
      <w:tabs>
        <w:tab w:val="right" w:leader="dot" w:pos="9356"/>
      </w:tabs>
      <w:spacing w:after="100" w:line="264" w:lineRule="auto"/>
    </w:pPr>
    <w:rPr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5E5D1C"/>
    <w:rPr>
      <w:color w:val="F3642C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0B2EAC"/>
    <w:pPr>
      <w:tabs>
        <w:tab w:val="right" w:leader="dot" w:pos="9356"/>
      </w:tabs>
      <w:spacing w:after="100" w:line="264" w:lineRule="auto"/>
      <w:ind w:left="210"/>
    </w:pPr>
    <w:rPr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3F09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09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097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09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09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6.sv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image" Target="media/image25.sv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Downloads\tf01773058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theme1.xml><?xml version="1.0" encoding="utf-8"?>
<a:theme xmlns:a="http://schemas.openxmlformats.org/drawingml/2006/main" name="Executive">
  <a:themeElements>
    <a:clrScheme name="Custom 224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9B3E2FCA5B382449E2AA878DEB86124" ma:contentTypeVersion="12" ma:contentTypeDescription="Crear nuevo documento." ma:contentTypeScope="" ma:versionID="cb93692db6e88fd61844db105bf9ca0e">
  <xsd:schema xmlns:xsd="http://www.w3.org/2001/XMLSchema" xmlns:xs="http://www.w3.org/2001/XMLSchema" xmlns:p="http://schemas.microsoft.com/office/2006/metadata/properties" xmlns:ns2="7c9306aa-b7dd-4e34-9d84-c78f7c1c3337" xmlns:ns3="74379260-a9f2-4d6f-930d-cf89fcdeae1b" targetNamespace="http://schemas.microsoft.com/office/2006/metadata/properties" ma:root="true" ma:fieldsID="4504f4adee9e7ae3dd74af1a28c2f171" ns2:_="" ns3:_="">
    <xsd:import namespace="7c9306aa-b7dd-4e34-9d84-c78f7c1c3337"/>
    <xsd:import namespace="74379260-a9f2-4d6f-930d-cf89fcdeae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306aa-b7dd-4e34-9d84-c78f7c1c3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79260-a9f2-4d6f-930d-cf89fcdeae1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FCA169-2766-4B52-ADDE-5D83C7446E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937321-7E3D-448F-A8DA-98C1CBE67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306aa-b7dd-4e34-9d84-c78f7c1c3337"/>
    <ds:schemaRef ds:uri="74379260-a9f2-4d6f-930d-cf89fcdeae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FA3B34-0976-42D2-A676-31A07822B7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248685-2E19-4CC8-BC5E-935BE82D2A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tf01773058</Template>
  <TotalTime>49</TotalTime>
  <Pages>7</Pages>
  <Words>207</Words>
  <Characters>1142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 de actuación 2020</vt:lpstr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actuación 2020</dc:title>
  <dc:subject/>
  <dc:creator>elena moraleda</dc:creator>
  <cp:keywords/>
  <cp:lastModifiedBy>JOSE ANTONIO RANZ</cp:lastModifiedBy>
  <cp:revision>51</cp:revision>
  <cp:lastPrinted>2009-08-05T20:41:00Z</cp:lastPrinted>
  <dcterms:created xsi:type="dcterms:W3CDTF">2020-07-03T08:36:00Z</dcterms:created>
  <dcterms:modified xsi:type="dcterms:W3CDTF">2020-07-03T11:37:00Z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0x01010069B3E2FCA5B382449E2AA878DEB86124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